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463" w:rsidRPr="00B90F33" w:rsidRDefault="004F6463" w:rsidP="00B90F33">
      <w:pPr>
        <w:jc w:val="center"/>
        <w:rPr>
          <w:b/>
          <w:sz w:val="32"/>
          <w:szCs w:val="32"/>
        </w:rPr>
      </w:pPr>
      <w:r w:rsidRPr="00B90F33">
        <w:rPr>
          <w:rFonts w:hint="eastAsia"/>
          <w:b/>
          <w:sz w:val="32"/>
          <w:szCs w:val="32"/>
        </w:rPr>
        <w:t>安徽工程大学学生赴台湾朝阳科技大学研修报告</w:t>
      </w:r>
    </w:p>
    <w:p w:rsidR="004F6463" w:rsidRDefault="004F6463" w:rsidP="00B90F33">
      <w:pPr>
        <w:jc w:val="center"/>
        <w:rPr>
          <w:sz w:val="32"/>
          <w:szCs w:val="32"/>
        </w:rPr>
      </w:pPr>
      <w:r>
        <w:rPr>
          <w:sz w:val="32"/>
          <w:szCs w:val="32"/>
        </w:rPr>
        <w:t>2014</w:t>
      </w:r>
      <w:r>
        <w:rPr>
          <w:rFonts w:hint="eastAsia"/>
          <w:sz w:val="32"/>
          <w:szCs w:val="32"/>
        </w:rPr>
        <w:t>年</w:t>
      </w:r>
      <w:r>
        <w:rPr>
          <w:sz w:val="32"/>
          <w:szCs w:val="32"/>
        </w:rPr>
        <w:t>2</w:t>
      </w:r>
      <w:r>
        <w:rPr>
          <w:rFonts w:hint="eastAsia"/>
          <w:sz w:val="32"/>
          <w:szCs w:val="32"/>
        </w:rPr>
        <w:t>月至</w:t>
      </w:r>
      <w:r>
        <w:rPr>
          <w:sz w:val="32"/>
          <w:szCs w:val="32"/>
        </w:rPr>
        <w:t>6</w:t>
      </w:r>
      <w:r>
        <w:rPr>
          <w:rFonts w:hint="eastAsia"/>
          <w:sz w:val="32"/>
          <w:szCs w:val="32"/>
        </w:rPr>
        <w:t>月</w:t>
      </w:r>
    </w:p>
    <w:p w:rsidR="004F6463" w:rsidRDefault="004F6463" w:rsidP="00B90F33">
      <w:pPr>
        <w:ind w:firstLineChars="200" w:firstLine="31680"/>
        <w:rPr>
          <w:sz w:val="32"/>
          <w:szCs w:val="32"/>
        </w:rPr>
      </w:pPr>
      <w:r>
        <w:rPr>
          <w:rFonts w:hint="eastAsia"/>
          <w:sz w:val="32"/>
          <w:szCs w:val="32"/>
        </w:rPr>
        <w:t>清楚地记得是二月十六日我们一行十几人从南京飞往台湾，航程快要结束的时候飞机斜略过云层，侧窗看见岛屿的海岸线。从那一刻起，心中明白四个月的交流学习生活正式开始。</w:t>
      </w:r>
    </w:p>
    <w:p w:rsidR="004F6463" w:rsidRDefault="004F6463" w:rsidP="00B90F33">
      <w:pPr>
        <w:ind w:firstLineChars="200" w:firstLine="31680"/>
        <w:rPr>
          <w:sz w:val="32"/>
          <w:szCs w:val="32"/>
        </w:rPr>
      </w:pPr>
      <w:r>
        <w:rPr>
          <w:rFonts w:hint="eastAsia"/>
          <w:sz w:val="32"/>
          <w:szCs w:val="32"/>
        </w:rPr>
        <w:t>到达台湾已经是傍晚，学校安排了学长来接机，在将近两个小时的从桃园机场到学校的路上学长给我们分发了学校为我们准备的手机卡，安排好了宿舍，带领我们去购买了一些生活用品，匆匆赶到宿舍已经是很晚的时候了，当夜睡下，想了很多事情，纷扰中也竟得一夜好眠。</w:t>
      </w:r>
    </w:p>
    <w:p w:rsidR="004F6463" w:rsidRPr="003D17C7" w:rsidRDefault="004F6463" w:rsidP="006F1829">
      <w:pPr>
        <w:rPr>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s1026" type="#_x0000_t75" alt="2014-03-12.jpeg" style="position:absolute;left:0;text-align:left;margin-left:11.25pt;margin-top:.45pt;width:415.3pt;height:311.25pt;z-index:251652096;visibility:visible">
            <v:imagedata r:id="rId7" o:title=""/>
            <w10:wrap type="topAndBottom"/>
          </v:shape>
        </w:pict>
      </w:r>
    </w:p>
    <w:p w:rsidR="004F6463" w:rsidRDefault="004F6463" w:rsidP="006F1829">
      <w:pPr>
        <w:pStyle w:val="ListParagraph"/>
        <w:numPr>
          <w:ilvl w:val="0"/>
          <w:numId w:val="1"/>
        </w:numPr>
        <w:ind w:firstLineChars="0"/>
        <w:rPr>
          <w:b/>
          <w:sz w:val="32"/>
          <w:szCs w:val="32"/>
        </w:rPr>
      </w:pPr>
      <w:r w:rsidRPr="006F1829">
        <w:rPr>
          <w:rFonts w:hint="eastAsia"/>
          <w:b/>
          <w:sz w:val="32"/>
          <w:szCs w:val="32"/>
        </w:rPr>
        <w:t>校园生活</w:t>
      </w:r>
    </w:p>
    <w:p w:rsidR="004F6463" w:rsidRDefault="004F6463" w:rsidP="00A21C31">
      <w:pPr>
        <w:ind w:firstLine="660"/>
        <w:rPr>
          <w:sz w:val="32"/>
          <w:szCs w:val="32"/>
        </w:rPr>
      </w:pPr>
      <w:r>
        <w:rPr>
          <w:noProof/>
        </w:rPr>
        <w:pict>
          <v:shape id="图片 6" o:spid="_x0000_s1027" type="#_x0000_t75" alt="2014-03-12 (1).jpeg" style="position:absolute;left:0;text-align:left;margin-left:153pt;margin-top:9.6pt;width:247.5pt;height:186pt;z-index:251653120;visibility:visible">
            <v:imagedata r:id="rId8" o:title=""/>
            <w10:wrap type="square"/>
          </v:shape>
        </w:pict>
      </w:r>
      <w:r>
        <w:rPr>
          <w:rFonts w:hint="eastAsia"/>
          <w:sz w:val="32"/>
          <w:szCs w:val="32"/>
        </w:rPr>
        <w:t>朝阳科技大学坐落在山上，出了校门就能看到公车站，在四个月的时间内，</w:t>
      </w:r>
      <w:r>
        <w:rPr>
          <w:sz w:val="32"/>
          <w:szCs w:val="32"/>
        </w:rPr>
        <w:t>131</w:t>
      </w:r>
      <w:r>
        <w:rPr>
          <w:rFonts w:hint="eastAsia"/>
          <w:sz w:val="32"/>
          <w:szCs w:val="32"/>
        </w:rPr>
        <w:t>和</w:t>
      </w:r>
      <w:r>
        <w:rPr>
          <w:sz w:val="32"/>
          <w:szCs w:val="32"/>
        </w:rPr>
        <w:t>132</w:t>
      </w:r>
      <w:r>
        <w:rPr>
          <w:rFonts w:hint="eastAsia"/>
          <w:sz w:val="32"/>
          <w:szCs w:val="32"/>
        </w:rPr>
        <w:t>这两路公车是我们外出必须依靠的工具。</w:t>
      </w:r>
    </w:p>
    <w:p w:rsidR="004F6463" w:rsidRPr="00A21C31" w:rsidRDefault="004F6463" w:rsidP="00A21C31">
      <w:pPr>
        <w:ind w:firstLine="660"/>
        <w:rPr>
          <w:sz w:val="32"/>
          <w:szCs w:val="32"/>
        </w:rPr>
      </w:pPr>
    </w:p>
    <w:p w:rsidR="004F6463" w:rsidRDefault="004F6463" w:rsidP="00B337D7">
      <w:pPr>
        <w:ind w:firstLine="660"/>
        <w:rPr>
          <w:sz w:val="32"/>
          <w:szCs w:val="32"/>
        </w:rPr>
      </w:pPr>
      <w:r>
        <w:rPr>
          <w:noProof/>
        </w:rPr>
        <w:pict>
          <v:shape id="图片 10" o:spid="_x0000_s1028" type="#_x0000_t75" alt="2014-03-30.jpeg" style="position:absolute;left:0;text-align:left;margin-left:-6pt;margin-top:1.5pt;width:132pt;height:176.25pt;z-index:251655168;visibility:visible">
            <v:imagedata r:id="rId9" o:title=""/>
            <w10:wrap type="square"/>
          </v:shape>
        </w:pict>
      </w:r>
      <w:r>
        <w:rPr>
          <w:rFonts w:hint="eastAsia"/>
          <w:sz w:val="32"/>
          <w:szCs w:val="32"/>
        </w:rPr>
        <w:t>校园小而紧凑温馨，给人深刻的印象就是干净。从第一宿舍走出去就是学校标志性的海豚广场，时常会有活动在这里举办，学生们会在这里贩卖自己做的小食物、手工品。</w:t>
      </w:r>
    </w:p>
    <w:p w:rsidR="004F6463" w:rsidRDefault="004F6463" w:rsidP="00B90F33">
      <w:pPr>
        <w:ind w:firstLineChars="200" w:firstLine="31680"/>
        <w:rPr>
          <w:sz w:val="32"/>
          <w:szCs w:val="32"/>
        </w:rPr>
      </w:pPr>
    </w:p>
    <w:p w:rsidR="004F6463" w:rsidRDefault="004F6463" w:rsidP="00B90F33">
      <w:pPr>
        <w:ind w:firstLineChars="200" w:firstLine="31680"/>
        <w:rPr>
          <w:sz w:val="32"/>
          <w:szCs w:val="32"/>
        </w:rPr>
      </w:pPr>
      <w:r>
        <w:rPr>
          <w:noProof/>
        </w:rPr>
        <w:pict>
          <v:shape id="图片 7" o:spid="_x0000_s1029" type="#_x0000_t75" alt="2014-03-12 (2).jpeg" style="position:absolute;left:0;text-align:left;margin-left:336.75pt;margin-top:4.05pt;width:100pt;height:133.5pt;z-index:251654144;visibility:visible">
            <v:imagedata r:id="rId10" o:title=""/>
            <w10:wrap type="square"/>
          </v:shape>
        </w:pict>
      </w:r>
      <w:r>
        <w:rPr>
          <w:rFonts w:hint="eastAsia"/>
          <w:sz w:val="32"/>
          <w:szCs w:val="32"/>
        </w:rPr>
        <w:t>第一餐厅还经常会有校狗出没，这一只名叫芭乐的狗总是会在你端盘子坐下之后过来蹭你的腿，睁大眼睛看着你，但学校禁止随意喂狗，它也很乖，蹭一蹭之后就走开了。</w:t>
      </w:r>
    </w:p>
    <w:p w:rsidR="004F6463" w:rsidRDefault="004F6463" w:rsidP="003C5129">
      <w:pPr>
        <w:rPr>
          <w:sz w:val="32"/>
          <w:szCs w:val="32"/>
        </w:rPr>
      </w:pPr>
    </w:p>
    <w:p w:rsidR="004F6463" w:rsidRDefault="004F6463" w:rsidP="003C5129">
      <w:pPr>
        <w:rPr>
          <w:sz w:val="32"/>
          <w:szCs w:val="32"/>
        </w:rPr>
      </w:pPr>
    </w:p>
    <w:p w:rsidR="004F6463" w:rsidRDefault="004F6463" w:rsidP="003C5129">
      <w:pPr>
        <w:rPr>
          <w:sz w:val="32"/>
          <w:szCs w:val="32"/>
        </w:rPr>
      </w:pPr>
    </w:p>
    <w:p w:rsidR="004F6463" w:rsidRDefault="004F6463" w:rsidP="003D17C7">
      <w:pPr>
        <w:pStyle w:val="ListParagraph"/>
        <w:numPr>
          <w:ilvl w:val="0"/>
          <w:numId w:val="1"/>
        </w:numPr>
        <w:ind w:firstLineChars="0"/>
        <w:rPr>
          <w:b/>
          <w:sz w:val="32"/>
          <w:szCs w:val="32"/>
        </w:rPr>
      </w:pPr>
      <w:r>
        <w:rPr>
          <w:rFonts w:hint="eastAsia"/>
          <w:b/>
          <w:sz w:val="32"/>
          <w:szCs w:val="32"/>
        </w:rPr>
        <w:t>旅行和食物</w:t>
      </w:r>
    </w:p>
    <w:p w:rsidR="004F6463" w:rsidRDefault="004F6463" w:rsidP="00B90F33">
      <w:pPr>
        <w:ind w:firstLineChars="200" w:firstLine="31680"/>
        <w:jc w:val="left"/>
        <w:rPr>
          <w:sz w:val="32"/>
          <w:szCs w:val="32"/>
        </w:rPr>
      </w:pPr>
      <w:r>
        <w:rPr>
          <w:noProof/>
        </w:rPr>
        <w:pict>
          <v:shape id="图片 1" o:spid="_x0000_s1030" type="#_x0000_t75" alt="IMG_3913.JPG" style="position:absolute;left:0;text-align:left;margin-left:75.75pt;margin-top:70.35pt;width:210.75pt;height:158.05pt;z-index:251656192;visibility:visible">
            <v:imagedata r:id="rId11" o:title=""/>
            <w10:wrap type="topAndBottom"/>
          </v:shape>
        </w:pict>
      </w:r>
      <w:r w:rsidRPr="003D17C7">
        <w:rPr>
          <w:rFonts w:hint="eastAsia"/>
          <w:sz w:val="32"/>
          <w:szCs w:val="32"/>
        </w:rPr>
        <w:t>本来计划一次单车环岛，但由于各种原因没有完成，这应该是这次去台湾最大的遗憾了吧</w:t>
      </w:r>
      <w:r>
        <w:rPr>
          <w:rFonts w:hint="eastAsia"/>
          <w:sz w:val="32"/>
          <w:szCs w:val="32"/>
        </w:rPr>
        <w:t>。</w:t>
      </w:r>
    </w:p>
    <w:p w:rsidR="004F6463" w:rsidRDefault="004F6463" w:rsidP="00B90F33">
      <w:pPr>
        <w:ind w:firstLineChars="200" w:firstLine="31680"/>
        <w:jc w:val="left"/>
        <w:rPr>
          <w:sz w:val="32"/>
          <w:szCs w:val="32"/>
        </w:rPr>
      </w:pPr>
    </w:p>
    <w:p w:rsidR="004F6463" w:rsidRDefault="004F6463" w:rsidP="00B90F33">
      <w:pPr>
        <w:ind w:firstLineChars="200" w:firstLine="31680"/>
        <w:jc w:val="left"/>
        <w:rPr>
          <w:sz w:val="32"/>
          <w:szCs w:val="32"/>
        </w:rPr>
      </w:pPr>
      <w:r>
        <w:rPr>
          <w:noProof/>
        </w:rPr>
        <w:pict>
          <v:shape id="图片 3" o:spid="_x0000_s1031" type="#_x0000_t75" alt="IMG_3830.JPG" style="position:absolute;left:0;text-align:left;margin-left:184.5pt;margin-top:22.25pt;width:227.25pt;height:170.25pt;z-index:-251659264;visibility:visible" wrapcoords="-71 0 -71 21505 21600 21505 21600 0 -71 0">
            <v:imagedata r:id="rId12" o:title=""/>
            <w10:wrap type="tight"/>
          </v:shape>
        </w:pict>
      </w:r>
      <w:r>
        <w:rPr>
          <w:rFonts w:hint="eastAsia"/>
          <w:sz w:val="32"/>
          <w:szCs w:val="32"/>
        </w:rPr>
        <w:t>留给我最大感官上的触动的便是花莲的海，太平洋一望无际。湛蓝海水、远山，第一次体会到什么是天涯海角，以及人身处浩渺烟波之中如草芥般卑微的存在感。</w:t>
      </w:r>
    </w:p>
    <w:p w:rsidR="004F6463" w:rsidRDefault="004F6463" w:rsidP="00B90F33">
      <w:pPr>
        <w:ind w:firstLineChars="200" w:firstLine="31680"/>
        <w:jc w:val="left"/>
        <w:rPr>
          <w:sz w:val="32"/>
          <w:szCs w:val="32"/>
        </w:rPr>
      </w:pPr>
      <w:r>
        <w:rPr>
          <w:noProof/>
        </w:rPr>
        <w:pict>
          <v:shape id="图片 5" o:spid="_x0000_s1032" type="#_x0000_t75" alt="IMG_3340.JPG" style="position:absolute;left:0;text-align:left;margin-left:-7.5pt;margin-top:15.8pt;width:219pt;height:165pt;z-index:251658240;visibility:visible">
            <v:imagedata r:id="rId13" o:title=""/>
            <w10:wrap type="square"/>
          </v:shape>
        </w:pict>
      </w:r>
      <w:r>
        <w:rPr>
          <w:rFonts w:hint="eastAsia"/>
          <w:sz w:val="32"/>
          <w:szCs w:val="32"/>
        </w:rPr>
        <w:t>台湾的食物有它一贯的古早味，每一样食材，无一不在向味蕾宣告它们美丽岛屿的美丽，肉燥是台湾独特的风格，面食的菜单之中总是会发现肉燥酱的口味。</w:t>
      </w:r>
    </w:p>
    <w:p w:rsidR="004F6463" w:rsidRPr="0047114C" w:rsidRDefault="004F6463" w:rsidP="0047114C">
      <w:pPr>
        <w:jc w:val="left"/>
        <w:rPr>
          <w:sz w:val="32"/>
          <w:szCs w:val="32"/>
        </w:rPr>
      </w:pPr>
      <w:r>
        <w:rPr>
          <w:noProof/>
        </w:rPr>
        <w:pict>
          <v:shape id="图片 8" o:spid="_x0000_s1033" type="#_x0000_t75" alt="IMG_4146.JPG" style="position:absolute;margin-left:229.5pt;margin-top:22.35pt;width:186pt;height:139.5pt;z-index:251659264;visibility:visible">
            <v:imagedata r:id="rId14" o:title=""/>
            <w10:wrap type="square"/>
          </v:shape>
        </w:pict>
      </w:r>
    </w:p>
    <w:p w:rsidR="004F6463" w:rsidRDefault="004F6463" w:rsidP="00B90F33">
      <w:pPr>
        <w:ind w:firstLineChars="200" w:firstLine="31680"/>
        <w:jc w:val="left"/>
        <w:rPr>
          <w:sz w:val="32"/>
          <w:szCs w:val="32"/>
        </w:rPr>
      </w:pPr>
      <w:r>
        <w:rPr>
          <w:rFonts w:hint="eastAsia"/>
          <w:sz w:val="32"/>
          <w:szCs w:val="32"/>
        </w:rPr>
        <w:t>除了那种咸鲜的味道，还有不得不尝的便是芋圆，甜甜糯糯的小丸子混合着绿豆红豆，配上爽口的冰沙，久久不能忘。</w:t>
      </w:r>
    </w:p>
    <w:p w:rsidR="004F6463" w:rsidRDefault="004F6463" w:rsidP="00B90F33">
      <w:pPr>
        <w:ind w:firstLineChars="200" w:firstLine="31680"/>
        <w:jc w:val="left"/>
        <w:rPr>
          <w:sz w:val="32"/>
          <w:szCs w:val="32"/>
        </w:rPr>
      </w:pPr>
      <w:r>
        <w:rPr>
          <w:noProof/>
        </w:rPr>
        <w:pict>
          <v:shape id="图片 13" o:spid="_x0000_s1034" type="#_x0000_t75" alt="IMG_4140.JPG" style="position:absolute;left:0;text-align:left;margin-left:118.5pt;margin-top:95.25pt;width:199.5pt;height:150pt;z-index:251660288;visibility:visible">
            <v:imagedata r:id="rId15" o:title=""/>
            <w10:wrap type="topAndBottom"/>
          </v:shape>
        </w:pict>
      </w:r>
      <w:r>
        <w:rPr>
          <w:rFonts w:hint="eastAsia"/>
          <w:sz w:val="32"/>
          <w:szCs w:val="32"/>
        </w:rPr>
        <w:t>台湾各地都有夜市，风格大致相同，但也各具出彩之处，每每流连，总是要吃上好些小食，跟着人群涌动，感受小小岛屿温暖闲适的生活。</w:t>
      </w:r>
    </w:p>
    <w:p w:rsidR="004F6463" w:rsidRDefault="004F6463" w:rsidP="00B90F33">
      <w:pPr>
        <w:ind w:firstLineChars="200" w:firstLine="31680"/>
        <w:jc w:val="left"/>
        <w:rPr>
          <w:sz w:val="32"/>
          <w:szCs w:val="32"/>
        </w:rPr>
      </w:pPr>
    </w:p>
    <w:p w:rsidR="004F6463" w:rsidRPr="00C27538" w:rsidRDefault="004F6463" w:rsidP="00C27538">
      <w:pPr>
        <w:pStyle w:val="ListParagraph"/>
        <w:numPr>
          <w:ilvl w:val="0"/>
          <w:numId w:val="1"/>
        </w:numPr>
        <w:ind w:firstLineChars="0"/>
        <w:jc w:val="left"/>
        <w:rPr>
          <w:b/>
          <w:sz w:val="32"/>
          <w:szCs w:val="32"/>
        </w:rPr>
      </w:pPr>
      <w:r w:rsidRPr="00C27538">
        <w:rPr>
          <w:rFonts w:hint="eastAsia"/>
          <w:b/>
          <w:sz w:val="32"/>
          <w:szCs w:val="32"/>
        </w:rPr>
        <w:t>课程学习</w:t>
      </w:r>
    </w:p>
    <w:p w:rsidR="004F6463" w:rsidRDefault="004F6463" w:rsidP="00B90F33">
      <w:pPr>
        <w:ind w:firstLineChars="200" w:firstLine="31680"/>
        <w:jc w:val="left"/>
        <w:rPr>
          <w:sz w:val="32"/>
          <w:szCs w:val="32"/>
        </w:rPr>
      </w:pPr>
      <w:r>
        <w:rPr>
          <w:noProof/>
        </w:rPr>
        <w:pict>
          <v:shape id="图片 15" o:spid="_x0000_s1035" type="#_x0000_t75" alt="IMG_4334.JPG" style="position:absolute;left:0;text-align:left;margin-left:252pt;margin-top:35.1pt;width:156pt;height:117pt;z-index:251661312;visibility:visible">
            <v:imagedata r:id="rId16" o:title=""/>
            <w10:wrap type="square"/>
          </v:shape>
        </w:pict>
      </w:r>
      <w:r>
        <w:rPr>
          <w:rFonts w:hint="eastAsia"/>
          <w:sz w:val="32"/>
          <w:szCs w:val="32"/>
        </w:rPr>
        <w:t>台湾的上课是一种很轻松的方式，学生甚至可以在上课的同时解决自己的一日三餐。朝阳的老师大多是留学归来的，据说学校对老师的挑选十分严格，所以，可能看上去很普通的一个老师都可能是在专业方面的佼佼者，因为老师们的眼界开阔，所以他们能带给学生的就更多。</w:t>
      </w:r>
    </w:p>
    <w:p w:rsidR="004F6463" w:rsidRDefault="004F6463" w:rsidP="00B90F33">
      <w:pPr>
        <w:ind w:firstLineChars="200" w:firstLine="31680"/>
        <w:jc w:val="left"/>
        <w:rPr>
          <w:sz w:val="32"/>
          <w:szCs w:val="32"/>
        </w:rPr>
      </w:pPr>
      <w:r>
        <w:rPr>
          <w:noProof/>
        </w:rPr>
        <w:pict>
          <v:shape id="图片 16" o:spid="_x0000_s1036" type="#_x0000_t75" alt="IMG_4331.JPG" style="position:absolute;left:0;text-align:left;margin-left:-2.25pt;margin-top:12pt;width:112.5pt;height:150pt;z-index:251662336;visibility:visible">
            <v:imagedata r:id="rId17" o:title=""/>
            <w10:wrap type="square"/>
          </v:shape>
        </w:pict>
      </w:r>
      <w:r>
        <w:rPr>
          <w:rFonts w:hint="eastAsia"/>
          <w:sz w:val="32"/>
          <w:szCs w:val="32"/>
        </w:rPr>
        <w:t>台湾的学生们大部分都边工边读，学业方面可以申请延迟毕业，学校像是餐厅、图书馆一类地方会对学生提供兼职工作，也有些学生在老师的支持下会开创自己的事业，他们看起来比我们更加的独立。</w:t>
      </w:r>
    </w:p>
    <w:p w:rsidR="004F6463" w:rsidRDefault="004F6463" w:rsidP="00B90F33">
      <w:pPr>
        <w:ind w:firstLineChars="200" w:firstLine="31680"/>
        <w:jc w:val="left"/>
        <w:rPr>
          <w:sz w:val="32"/>
          <w:szCs w:val="32"/>
        </w:rPr>
      </w:pPr>
    </w:p>
    <w:p w:rsidR="004F6463" w:rsidRPr="0047114C" w:rsidRDefault="004F6463" w:rsidP="0047114C">
      <w:pPr>
        <w:pStyle w:val="ListParagraph"/>
        <w:numPr>
          <w:ilvl w:val="0"/>
          <w:numId w:val="1"/>
        </w:numPr>
        <w:ind w:firstLineChars="0"/>
        <w:jc w:val="left"/>
        <w:rPr>
          <w:b/>
          <w:sz w:val="32"/>
          <w:szCs w:val="32"/>
        </w:rPr>
      </w:pPr>
      <w:r w:rsidRPr="0035684C">
        <w:rPr>
          <w:rFonts w:hint="eastAsia"/>
          <w:b/>
          <w:sz w:val="32"/>
          <w:szCs w:val="32"/>
        </w:rPr>
        <w:t>福尔摩沙</w:t>
      </w:r>
    </w:p>
    <w:p w:rsidR="004F6463" w:rsidRPr="0047114C" w:rsidRDefault="004F6463" w:rsidP="0047114C">
      <w:pPr>
        <w:jc w:val="left"/>
        <w:rPr>
          <w:b/>
          <w:sz w:val="32"/>
          <w:szCs w:val="32"/>
        </w:rPr>
      </w:pPr>
      <w:r>
        <w:rPr>
          <w:noProof/>
        </w:rPr>
        <w:pict>
          <v:shape id="图片 17" o:spid="_x0000_s1037" type="#_x0000_t75" alt="IMG_3974.JPG" style="position:absolute;margin-left:1.5pt;margin-top:.15pt;width:415.3pt;height:311.25pt;z-index:251663360;visibility:visible">
            <v:imagedata r:id="rId18" o:title=""/>
            <w10:wrap type="topAndBottom"/>
          </v:shape>
        </w:pict>
      </w:r>
    </w:p>
    <w:p w:rsidR="004F6463" w:rsidRDefault="004F6463" w:rsidP="00B90F33">
      <w:pPr>
        <w:ind w:firstLineChars="200" w:firstLine="31680"/>
        <w:jc w:val="left"/>
        <w:rPr>
          <w:rFonts w:ascii="Bell MT" w:hAnsi="Bell MT" w:cs="Arial Unicode MS"/>
          <w:sz w:val="32"/>
          <w:szCs w:val="32"/>
        </w:rPr>
      </w:pPr>
      <w:r>
        <w:rPr>
          <w:rFonts w:hint="eastAsia"/>
          <w:sz w:val="32"/>
          <w:szCs w:val="32"/>
        </w:rPr>
        <w:t>十六世纪中叶，葡萄牙人航行前往日本，途中发现一座地图上并未标记的小岛，他们沉锚登岸，第一句话便是“</w:t>
      </w:r>
      <w:r w:rsidRPr="001E5C22">
        <w:rPr>
          <w:rFonts w:ascii="Bell MT" w:eastAsia="Batang" w:hAnsi="Bell MT" w:cs="Arial Unicode MS"/>
          <w:sz w:val="32"/>
          <w:szCs w:val="32"/>
        </w:rPr>
        <w:t>Ilhas Formosa</w:t>
      </w:r>
      <w:r>
        <w:rPr>
          <w:rFonts w:ascii="Bell MT" w:hAnsi="Bell MT" w:cs="Arial Unicode MS" w:hint="eastAsia"/>
          <w:sz w:val="32"/>
          <w:szCs w:val="32"/>
        </w:rPr>
        <w:t>”，福尔摩沙。台湾，海洋之国，翡翠之岛，位于太平洋最温暖的波涛。这是我见过对这片海洋岛屿最柔情的描述，福尔摩沙并非台湾的名字，它意味着美丽，美丽之岛。岛上的善良人民，有经历过颠沛流离的氏族，有被牵引下中央山脉的原住民，有迁徙而至的向往者，有只为瞥一眼这世间美景的匆匆游客……岛屿汇合了他们的故事，印刻在片片礁岩之上，佐以海盐、阳光，奉于人们细细品尝。</w:t>
      </w:r>
    </w:p>
    <w:p w:rsidR="004F6463" w:rsidRDefault="004F6463" w:rsidP="00B90F33">
      <w:pPr>
        <w:ind w:firstLineChars="200" w:firstLine="31680"/>
        <w:jc w:val="left"/>
        <w:rPr>
          <w:rFonts w:ascii="Bell MT" w:hAnsi="Bell MT" w:cs="Arial Unicode MS"/>
          <w:sz w:val="32"/>
          <w:szCs w:val="32"/>
        </w:rPr>
      </w:pPr>
      <w:r>
        <w:rPr>
          <w:rFonts w:ascii="Bell MT" w:hAnsi="Bell MT" w:cs="Arial Unicode MS" w:hint="eastAsia"/>
          <w:sz w:val="32"/>
          <w:szCs w:val="32"/>
        </w:rPr>
        <w:t>我倒也愿意化做一片海浪，欢喜冲上岸。</w:t>
      </w:r>
    </w:p>
    <w:p w:rsidR="004F6463" w:rsidRDefault="004F6463" w:rsidP="00B90F33">
      <w:pPr>
        <w:ind w:firstLineChars="200" w:firstLine="31680"/>
        <w:jc w:val="left"/>
        <w:rPr>
          <w:rFonts w:ascii="Bell MT" w:hAnsi="Bell MT" w:cs="Arial Unicode MS"/>
          <w:sz w:val="32"/>
          <w:szCs w:val="32"/>
        </w:rPr>
      </w:pPr>
      <w:r>
        <w:rPr>
          <w:rFonts w:ascii="Bell MT" w:hAnsi="Bell MT" w:cs="Arial Unicode MS" w:hint="eastAsia"/>
          <w:sz w:val="32"/>
          <w:szCs w:val="32"/>
        </w:rPr>
        <w:t>最后，借以台湾女作家简贞《天涯海角》的扉页之语来表达对这岛屿的眷恋：</w:t>
      </w:r>
    </w:p>
    <w:p w:rsidR="004F6463" w:rsidRDefault="004F6463" w:rsidP="00B90F33">
      <w:pPr>
        <w:ind w:firstLineChars="200" w:firstLine="31680"/>
        <w:jc w:val="left"/>
        <w:rPr>
          <w:rFonts w:ascii="Bell MT" w:hAnsi="Bell MT" w:cs="Arial Unicode MS"/>
          <w:sz w:val="32"/>
          <w:szCs w:val="32"/>
        </w:rPr>
      </w:pPr>
      <w:r>
        <w:rPr>
          <w:rFonts w:ascii="Bell MT" w:hAnsi="Bell MT" w:cs="Arial Unicode MS" w:hint="eastAsia"/>
          <w:sz w:val="32"/>
          <w:szCs w:val="32"/>
        </w:rPr>
        <w:t>尽情讴歌之后</w:t>
      </w:r>
      <w:r>
        <w:rPr>
          <w:rFonts w:ascii="Bell MT" w:hAnsi="Bell MT" w:cs="Arial Unicode MS"/>
          <w:sz w:val="32"/>
          <w:szCs w:val="32"/>
        </w:rPr>
        <w:t xml:space="preserve"> </w:t>
      </w:r>
      <w:r>
        <w:rPr>
          <w:rFonts w:ascii="Bell MT" w:hAnsi="Bell MT" w:cs="Arial Unicode MS" w:hint="eastAsia"/>
          <w:sz w:val="32"/>
          <w:szCs w:val="32"/>
        </w:rPr>
        <w:t>愿</w:t>
      </w:r>
      <w:r>
        <w:rPr>
          <w:rFonts w:ascii="Bell MT" w:hAnsi="Bell MT" w:cs="Arial Unicode MS"/>
          <w:sz w:val="32"/>
          <w:szCs w:val="32"/>
        </w:rPr>
        <w:t xml:space="preserve"> </w:t>
      </w:r>
      <w:r>
        <w:rPr>
          <w:rFonts w:ascii="Bell MT" w:hAnsi="Bell MT" w:cs="Arial Unicode MS" w:hint="eastAsia"/>
          <w:sz w:val="32"/>
          <w:szCs w:val="32"/>
        </w:rPr>
        <w:t>这土地</w:t>
      </w:r>
      <w:r>
        <w:rPr>
          <w:rFonts w:ascii="Bell MT" w:hAnsi="Bell MT" w:cs="Arial Unicode MS"/>
          <w:sz w:val="32"/>
          <w:szCs w:val="32"/>
        </w:rPr>
        <w:t xml:space="preserve"> </w:t>
      </w:r>
      <w:r>
        <w:rPr>
          <w:rFonts w:ascii="Bell MT" w:hAnsi="Bell MT" w:cs="Arial Unicode MS" w:hint="eastAsia"/>
          <w:sz w:val="32"/>
          <w:szCs w:val="32"/>
        </w:rPr>
        <w:t>得庇佑</w:t>
      </w:r>
    </w:p>
    <w:p w:rsidR="004F6463" w:rsidRDefault="004F6463" w:rsidP="00B90F33">
      <w:pPr>
        <w:ind w:firstLineChars="200" w:firstLine="31680"/>
        <w:jc w:val="left"/>
        <w:rPr>
          <w:rFonts w:ascii="Bell MT" w:hAnsi="Bell MT" w:cs="Arial Unicode MS"/>
          <w:sz w:val="32"/>
          <w:szCs w:val="32"/>
        </w:rPr>
      </w:pPr>
    </w:p>
    <w:p w:rsidR="004F6463" w:rsidRDefault="004F6463" w:rsidP="009A6294">
      <w:pPr>
        <w:wordWrap w:val="0"/>
        <w:ind w:right="480"/>
        <w:rPr>
          <w:rFonts w:ascii="Bell MT" w:hAnsi="Bell MT" w:cs="Arial Unicode MS"/>
          <w:sz w:val="24"/>
          <w:szCs w:val="24"/>
        </w:rPr>
      </w:pPr>
    </w:p>
    <w:p w:rsidR="004F6463" w:rsidRPr="00B90F33" w:rsidRDefault="004F6463" w:rsidP="00B90F33">
      <w:pPr>
        <w:ind w:firstLineChars="200" w:firstLine="31680"/>
        <w:jc w:val="right"/>
        <w:rPr>
          <w:rFonts w:ascii="Bell MT" w:hAnsi="Bell MT" w:cs="Arial Unicode MS"/>
          <w:sz w:val="32"/>
          <w:szCs w:val="32"/>
        </w:rPr>
      </w:pPr>
      <w:r w:rsidRPr="00B90F33">
        <w:rPr>
          <w:rFonts w:ascii="Bell MT" w:hAnsi="Bell MT" w:cs="Arial Unicode MS" w:hint="eastAsia"/>
          <w:sz w:val="32"/>
          <w:szCs w:val="32"/>
        </w:rPr>
        <w:t>安徽工程大学生物与工程学院</w:t>
      </w:r>
      <w:r w:rsidRPr="00B90F33">
        <w:rPr>
          <w:rFonts w:ascii="Bell MT" w:hAnsi="Bell MT" w:cs="Arial Unicode MS"/>
          <w:sz w:val="32"/>
          <w:szCs w:val="32"/>
        </w:rPr>
        <w:t xml:space="preserve"> </w:t>
      </w:r>
      <w:r w:rsidRPr="00B90F33">
        <w:rPr>
          <w:rFonts w:ascii="Bell MT" w:hAnsi="Bell MT" w:cs="Arial Unicode MS" w:hint="eastAsia"/>
          <w:sz w:val="32"/>
          <w:szCs w:val="32"/>
        </w:rPr>
        <w:t>环境工程</w:t>
      </w:r>
      <w:r w:rsidRPr="00B90F33">
        <w:rPr>
          <w:rFonts w:ascii="Bell MT" w:hAnsi="Bell MT" w:cs="Arial Unicode MS"/>
          <w:sz w:val="32"/>
          <w:szCs w:val="32"/>
        </w:rPr>
        <w:t>122</w:t>
      </w:r>
    </w:p>
    <w:p w:rsidR="004F6463" w:rsidRPr="00B90F33" w:rsidRDefault="004F6463" w:rsidP="00B90F33">
      <w:pPr>
        <w:ind w:firstLineChars="200" w:firstLine="31680"/>
        <w:jc w:val="right"/>
        <w:rPr>
          <w:rFonts w:ascii="Bell MT" w:hAnsi="Bell MT" w:cs="Arial Unicode MS"/>
          <w:sz w:val="32"/>
          <w:szCs w:val="32"/>
        </w:rPr>
      </w:pPr>
      <w:r w:rsidRPr="00B90F33">
        <w:rPr>
          <w:rFonts w:ascii="Bell MT" w:hAnsi="Bell MT" w:cs="Arial Unicode MS" w:hint="eastAsia"/>
          <w:sz w:val="32"/>
          <w:szCs w:val="32"/>
        </w:rPr>
        <w:t>张凤麟</w:t>
      </w:r>
    </w:p>
    <w:sectPr w:rsidR="004F6463" w:rsidRPr="00B90F33" w:rsidSect="00AD15B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463" w:rsidRDefault="004F6463" w:rsidP="00841C7F">
      <w:r>
        <w:separator/>
      </w:r>
    </w:p>
  </w:endnote>
  <w:endnote w:type="continuationSeparator" w:id="1">
    <w:p w:rsidR="004F6463" w:rsidRDefault="004F6463" w:rsidP="00841C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Bell M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Dotum"/>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463" w:rsidRDefault="004F6463" w:rsidP="00841C7F">
      <w:r>
        <w:separator/>
      </w:r>
    </w:p>
  </w:footnote>
  <w:footnote w:type="continuationSeparator" w:id="1">
    <w:p w:rsidR="004F6463" w:rsidRDefault="004F6463" w:rsidP="00841C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016D85"/>
    <w:multiLevelType w:val="hybridMultilevel"/>
    <w:tmpl w:val="FFA63B84"/>
    <w:lvl w:ilvl="0" w:tplc="7D02248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1C7F"/>
    <w:rsid w:val="00011544"/>
    <w:rsid w:val="000618A3"/>
    <w:rsid w:val="001B705E"/>
    <w:rsid w:val="001E5C22"/>
    <w:rsid w:val="00250920"/>
    <w:rsid w:val="003337D8"/>
    <w:rsid w:val="0034020A"/>
    <w:rsid w:val="0035684C"/>
    <w:rsid w:val="003C5129"/>
    <w:rsid w:val="003D17C7"/>
    <w:rsid w:val="004317FB"/>
    <w:rsid w:val="0047114C"/>
    <w:rsid w:val="004F6463"/>
    <w:rsid w:val="005860FB"/>
    <w:rsid w:val="005C0D70"/>
    <w:rsid w:val="0063598C"/>
    <w:rsid w:val="006A7443"/>
    <w:rsid w:val="006F1829"/>
    <w:rsid w:val="007537BD"/>
    <w:rsid w:val="007B5EAC"/>
    <w:rsid w:val="007F1B86"/>
    <w:rsid w:val="00841C7F"/>
    <w:rsid w:val="008B4EC1"/>
    <w:rsid w:val="008B6A4A"/>
    <w:rsid w:val="009A1328"/>
    <w:rsid w:val="009A6294"/>
    <w:rsid w:val="00A21C31"/>
    <w:rsid w:val="00A37043"/>
    <w:rsid w:val="00A524C8"/>
    <w:rsid w:val="00AD15BB"/>
    <w:rsid w:val="00AD18EB"/>
    <w:rsid w:val="00B337D7"/>
    <w:rsid w:val="00B90F33"/>
    <w:rsid w:val="00BD7D1A"/>
    <w:rsid w:val="00C27538"/>
    <w:rsid w:val="00DA2A61"/>
    <w:rsid w:val="00DC66A1"/>
    <w:rsid w:val="00DD43C2"/>
    <w:rsid w:val="00F50FC8"/>
    <w:rsid w:val="00FC5763"/>
    <w:rsid w:val="00FD287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5BB"/>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41C7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841C7F"/>
    <w:rPr>
      <w:rFonts w:cs="Times New Roman"/>
      <w:sz w:val="18"/>
      <w:szCs w:val="18"/>
    </w:rPr>
  </w:style>
  <w:style w:type="paragraph" w:styleId="Footer">
    <w:name w:val="footer"/>
    <w:basedOn w:val="Normal"/>
    <w:link w:val="FooterChar"/>
    <w:uiPriority w:val="99"/>
    <w:semiHidden/>
    <w:rsid w:val="00841C7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841C7F"/>
    <w:rPr>
      <w:rFonts w:cs="Times New Roman"/>
      <w:sz w:val="18"/>
      <w:szCs w:val="18"/>
    </w:rPr>
  </w:style>
  <w:style w:type="paragraph" w:styleId="BalloonText">
    <w:name w:val="Balloon Text"/>
    <w:basedOn w:val="Normal"/>
    <w:link w:val="BalloonTextChar"/>
    <w:uiPriority w:val="99"/>
    <w:semiHidden/>
    <w:rsid w:val="00FC5763"/>
    <w:rPr>
      <w:sz w:val="18"/>
      <w:szCs w:val="18"/>
    </w:rPr>
  </w:style>
  <w:style w:type="character" w:customStyle="1" w:styleId="BalloonTextChar">
    <w:name w:val="Balloon Text Char"/>
    <w:basedOn w:val="DefaultParagraphFont"/>
    <w:link w:val="BalloonText"/>
    <w:uiPriority w:val="99"/>
    <w:semiHidden/>
    <w:locked/>
    <w:rsid w:val="00FC5763"/>
    <w:rPr>
      <w:rFonts w:cs="Times New Roman"/>
      <w:sz w:val="18"/>
      <w:szCs w:val="18"/>
    </w:rPr>
  </w:style>
  <w:style w:type="paragraph" w:styleId="Caption">
    <w:name w:val="caption"/>
    <w:basedOn w:val="Normal"/>
    <w:next w:val="Normal"/>
    <w:uiPriority w:val="99"/>
    <w:qFormat/>
    <w:rsid w:val="006F1829"/>
    <w:rPr>
      <w:rFonts w:ascii="Cambria" w:eastAsia="黑体" w:hAnsi="Cambria"/>
      <w:sz w:val="20"/>
      <w:szCs w:val="20"/>
    </w:rPr>
  </w:style>
  <w:style w:type="paragraph" w:styleId="ListParagraph">
    <w:name w:val="List Paragraph"/>
    <w:basedOn w:val="Normal"/>
    <w:uiPriority w:val="99"/>
    <w:qFormat/>
    <w:rsid w:val="006F1829"/>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242</TotalTime>
  <Pages>6</Pages>
  <Words>199</Words>
  <Characters>1137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11</cp:revision>
  <dcterms:created xsi:type="dcterms:W3CDTF">2014-09-02T06:23:00Z</dcterms:created>
  <dcterms:modified xsi:type="dcterms:W3CDTF">2014-09-04T06:25:00Z</dcterms:modified>
</cp:coreProperties>
</file>